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51D73">
      <w:pPr>
        <w:spacing w:line="0" w:lineRule="atLeas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NITORI国际奖学金</w:t>
      </w:r>
    </w:p>
    <w:p w14:paraId="20E0FB93">
      <w:pPr>
        <w:spacing w:line="0" w:lineRule="atLeas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申  报  表</w:t>
      </w:r>
    </w:p>
    <w:p w14:paraId="706DD5AC">
      <w:r>
        <w:rPr>
          <w:rFonts w:hint="eastAsia"/>
        </w:rPr>
        <w:t xml:space="preserve">               </w:t>
      </w:r>
      <w:r>
        <w:t xml:space="preserve">  </w:t>
      </w:r>
      <w:r>
        <w:rPr>
          <w:rFonts w:hint="eastAsia"/>
        </w:rPr>
        <w:t xml:space="preserve"> 学年                       申报日期：        年     月    日</w:t>
      </w:r>
    </w:p>
    <w:tbl>
      <w:tblPr>
        <w:tblStyle w:val="5"/>
        <w:tblW w:w="8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2" w:type="dxa"/>
          <w:bottom w:w="0" w:type="dxa"/>
          <w:right w:w="142" w:type="dxa"/>
        </w:tblCellMar>
      </w:tblPr>
      <w:tblGrid>
        <w:gridCol w:w="522"/>
        <w:gridCol w:w="326"/>
        <w:gridCol w:w="540"/>
        <w:gridCol w:w="1005"/>
        <w:gridCol w:w="996"/>
        <w:gridCol w:w="1310"/>
        <w:gridCol w:w="993"/>
        <w:gridCol w:w="1096"/>
        <w:gridCol w:w="1849"/>
      </w:tblGrid>
      <w:tr w14:paraId="03069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60B2F9FF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</w:t>
            </w:r>
          </w:p>
        </w:tc>
        <w:tc>
          <w:tcPr>
            <w:tcW w:w="1545" w:type="dxa"/>
            <w:gridSpan w:val="2"/>
            <w:vAlign w:val="center"/>
          </w:tcPr>
          <w:p w14:paraId="6ADE505A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01217B0C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姓名</w:t>
            </w:r>
          </w:p>
        </w:tc>
        <w:tc>
          <w:tcPr>
            <w:tcW w:w="1310" w:type="dxa"/>
            <w:vAlign w:val="center"/>
          </w:tcPr>
          <w:p w14:paraId="348BBA22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5FF7C47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1096" w:type="dxa"/>
            <w:vAlign w:val="center"/>
          </w:tcPr>
          <w:p w14:paraId="49B7B14E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restart"/>
            <w:vAlign w:val="center"/>
          </w:tcPr>
          <w:p w14:paraId="62DEE316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32914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7FB7AEB2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1545" w:type="dxa"/>
            <w:gridSpan w:val="2"/>
            <w:vAlign w:val="center"/>
          </w:tcPr>
          <w:p w14:paraId="2D90CB9C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6CE42077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10" w:type="dxa"/>
            <w:vAlign w:val="center"/>
          </w:tcPr>
          <w:p w14:paraId="7066FF50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04A6E8D6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096" w:type="dxa"/>
            <w:vAlign w:val="center"/>
          </w:tcPr>
          <w:p w14:paraId="309F40DC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10A0A424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41CE2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4D8CFDA6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</w:t>
            </w:r>
          </w:p>
        </w:tc>
        <w:tc>
          <w:tcPr>
            <w:tcW w:w="1545" w:type="dxa"/>
            <w:gridSpan w:val="2"/>
            <w:vAlign w:val="center"/>
          </w:tcPr>
          <w:p w14:paraId="5E7A7EB3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7B6D314D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学号</w:t>
            </w:r>
          </w:p>
        </w:tc>
        <w:tc>
          <w:tcPr>
            <w:tcW w:w="1310" w:type="dxa"/>
            <w:vAlign w:val="center"/>
          </w:tcPr>
          <w:p w14:paraId="1D703E33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A7BB7C5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入学年月</w:t>
            </w:r>
          </w:p>
        </w:tc>
        <w:tc>
          <w:tcPr>
            <w:tcW w:w="1096" w:type="dxa"/>
            <w:vAlign w:val="center"/>
          </w:tcPr>
          <w:p w14:paraId="6832B288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701581AD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3EFB0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33" w:hRule="atLeast"/>
          <w:jc w:val="center"/>
        </w:trPr>
        <w:tc>
          <w:tcPr>
            <w:tcW w:w="1388" w:type="dxa"/>
            <w:gridSpan w:val="3"/>
            <w:vAlign w:val="center"/>
          </w:tcPr>
          <w:p w14:paraId="67197B9F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家庭住址</w:t>
            </w:r>
          </w:p>
        </w:tc>
        <w:tc>
          <w:tcPr>
            <w:tcW w:w="3311" w:type="dxa"/>
            <w:gridSpan w:val="3"/>
            <w:vAlign w:val="center"/>
          </w:tcPr>
          <w:p w14:paraId="62ED2C2A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2F82C59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096" w:type="dxa"/>
            <w:vAlign w:val="center"/>
          </w:tcPr>
          <w:p w14:paraId="2F6DE788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602D92B7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68855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0" w:hRule="atLeast"/>
          <w:jc w:val="center"/>
        </w:trPr>
        <w:tc>
          <w:tcPr>
            <w:tcW w:w="8637" w:type="dxa"/>
            <w:gridSpan w:val="9"/>
            <w:tcBorders>
              <w:bottom w:val="single" w:color="auto" w:sz="4" w:space="0"/>
            </w:tcBorders>
          </w:tcPr>
          <w:p w14:paraId="1BD9E143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主要事迹：</w:t>
            </w:r>
          </w:p>
          <w:p w14:paraId="5B546790">
            <w:pPr>
              <w:rPr>
                <w:rFonts w:eastAsia="楷体_GB2312"/>
                <w:sz w:val="24"/>
              </w:rPr>
            </w:pPr>
          </w:p>
          <w:p w14:paraId="030CAEBB">
            <w:pPr>
              <w:rPr>
                <w:rFonts w:eastAsia="楷体_GB2312"/>
                <w:sz w:val="24"/>
              </w:rPr>
            </w:pPr>
          </w:p>
          <w:p w14:paraId="7A11CF7B">
            <w:pPr>
              <w:rPr>
                <w:rFonts w:eastAsia="楷体_GB2312"/>
                <w:sz w:val="24"/>
              </w:rPr>
            </w:pPr>
          </w:p>
          <w:p w14:paraId="77AE5C6F">
            <w:pPr>
              <w:rPr>
                <w:rFonts w:eastAsia="楷体_GB2312"/>
                <w:sz w:val="24"/>
              </w:rPr>
            </w:pPr>
          </w:p>
          <w:p w14:paraId="65DF3A3D">
            <w:pPr>
              <w:rPr>
                <w:rFonts w:eastAsia="楷体_GB2312"/>
                <w:sz w:val="24"/>
              </w:rPr>
            </w:pPr>
          </w:p>
          <w:p w14:paraId="72D11C92">
            <w:pPr>
              <w:rPr>
                <w:rFonts w:eastAsia="楷体_GB2312"/>
                <w:sz w:val="24"/>
              </w:rPr>
            </w:pPr>
          </w:p>
          <w:p w14:paraId="5D35402D">
            <w:pPr>
              <w:rPr>
                <w:rFonts w:eastAsia="楷体_GB2312"/>
                <w:sz w:val="24"/>
              </w:rPr>
            </w:pPr>
          </w:p>
          <w:p w14:paraId="1A43E625">
            <w:pPr>
              <w:rPr>
                <w:rFonts w:eastAsia="楷体_GB2312"/>
                <w:sz w:val="24"/>
              </w:rPr>
            </w:pPr>
          </w:p>
          <w:p w14:paraId="36A6DDEC">
            <w:pPr>
              <w:rPr>
                <w:rFonts w:eastAsia="楷体_GB2312"/>
                <w:sz w:val="24"/>
              </w:rPr>
            </w:pPr>
          </w:p>
          <w:p w14:paraId="41EC7265">
            <w:pPr>
              <w:rPr>
                <w:rFonts w:eastAsia="楷体_GB2312"/>
                <w:sz w:val="24"/>
              </w:rPr>
            </w:pPr>
          </w:p>
          <w:p w14:paraId="77F23251">
            <w:pPr>
              <w:rPr>
                <w:rFonts w:eastAsia="楷体_GB2312"/>
                <w:sz w:val="24"/>
              </w:rPr>
            </w:pPr>
          </w:p>
          <w:p w14:paraId="161FA110">
            <w:pPr>
              <w:rPr>
                <w:rFonts w:eastAsia="楷体_GB2312"/>
                <w:sz w:val="24"/>
              </w:rPr>
            </w:pPr>
          </w:p>
          <w:p w14:paraId="4E626A51">
            <w:pPr>
              <w:rPr>
                <w:rFonts w:eastAsia="楷体_GB2312"/>
                <w:sz w:val="24"/>
              </w:rPr>
            </w:pPr>
          </w:p>
        </w:tc>
      </w:tr>
      <w:tr w14:paraId="2C07A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  <w:jc w:val="center"/>
        </w:trPr>
        <w:tc>
          <w:tcPr>
            <w:tcW w:w="522" w:type="dxa"/>
            <w:vAlign w:val="center"/>
          </w:tcPr>
          <w:p w14:paraId="165F732F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学院意 见</w:t>
            </w:r>
          </w:p>
        </w:tc>
        <w:tc>
          <w:tcPr>
            <w:tcW w:w="8115" w:type="dxa"/>
            <w:gridSpan w:val="8"/>
            <w:vAlign w:val="bottom"/>
          </w:tcPr>
          <w:p w14:paraId="7F3DE943">
            <w:pPr>
              <w:ind w:left="240" w:hanging="240" w:hanging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</w:t>
            </w:r>
          </w:p>
          <w:p w14:paraId="7C9FD378">
            <w:pPr>
              <w:ind w:left="239" w:leftChars="114" w:firstLine="482" w:firstLineChars="150"/>
              <w:rPr>
                <w:rFonts w:eastAsia="楷体_GB2312"/>
                <w:b/>
                <w:sz w:val="32"/>
                <w:szCs w:val="32"/>
              </w:rPr>
            </w:pPr>
          </w:p>
          <w:p w14:paraId="61C7940C">
            <w:pPr>
              <w:rPr>
                <w:rFonts w:eastAsia="楷体_GB2312"/>
                <w:sz w:val="24"/>
              </w:rPr>
            </w:pPr>
          </w:p>
          <w:p w14:paraId="5DEB8734">
            <w:pPr>
              <w:ind w:firstLine="2040" w:firstLineChars="8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主管领导签字（学院盖章）        年    月    日</w:t>
            </w:r>
          </w:p>
          <w:p w14:paraId="56A324AA">
            <w:pPr>
              <w:rPr>
                <w:rFonts w:eastAsia="楷体_GB2312"/>
                <w:sz w:val="24"/>
              </w:rPr>
            </w:pPr>
          </w:p>
        </w:tc>
      </w:tr>
      <w:tr w14:paraId="21C3D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522" w:type="dxa"/>
          </w:tcPr>
          <w:p w14:paraId="181F23A8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基金会意见</w:t>
            </w:r>
          </w:p>
        </w:tc>
        <w:tc>
          <w:tcPr>
            <w:tcW w:w="8115" w:type="dxa"/>
            <w:gridSpan w:val="8"/>
            <w:vAlign w:val="bottom"/>
          </w:tcPr>
          <w:p w14:paraId="1D229C09">
            <w:pPr>
              <w:ind w:firstLine="2400" w:firstLineChars="10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基金会</w:t>
            </w:r>
            <w:r>
              <w:rPr>
                <w:rFonts w:hint="eastAsia" w:eastAsia="楷体_GB2312"/>
                <w:sz w:val="24"/>
                <w:lang w:val="en-US" w:eastAsia="zh-CN"/>
              </w:rPr>
              <w:t>代表人</w:t>
            </w:r>
            <w:bookmarkStart w:id="0" w:name="_GoBack"/>
            <w:bookmarkEnd w:id="0"/>
            <w:r>
              <w:rPr>
                <w:rFonts w:hint="eastAsia" w:eastAsia="楷体_GB2312"/>
                <w:sz w:val="24"/>
              </w:rPr>
              <w:t>签字（盖章）        年    月    日</w:t>
            </w:r>
          </w:p>
          <w:p w14:paraId="3763F0A5">
            <w:pPr>
              <w:rPr>
                <w:rFonts w:eastAsia="楷体_GB2312"/>
                <w:sz w:val="24"/>
              </w:rPr>
            </w:pPr>
          </w:p>
        </w:tc>
      </w:tr>
    </w:tbl>
    <w:p w14:paraId="05E301EA">
      <w:pPr>
        <w:rPr>
          <w:rFonts w:eastAsia="楷体_GB2312"/>
        </w:rPr>
      </w:pPr>
      <w:r>
        <w:rPr>
          <w:rFonts w:hint="eastAsia" w:eastAsia="楷体_GB2312"/>
        </w:rPr>
        <w:t>本表一式三份。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0B3FB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E58545"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62119576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EB8D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mZWQzZjYwYzZiMjMwNGVkMTMxMjJhMTM4MTE0NGMifQ=="/>
  </w:docVars>
  <w:rsids>
    <w:rsidRoot w:val="001B2AE5"/>
    <w:rsid w:val="00006A71"/>
    <w:rsid w:val="00050D3D"/>
    <w:rsid w:val="00050F37"/>
    <w:rsid w:val="00060784"/>
    <w:rsid w:val="00081FE5"/>
    <w:rsid w:val="0009050D"/>
    <w:rsid w:val="000A2A5E"/>
    <w:rsid w:val="000A582D"/>
    <w:rsid w:val="000A635C"/>
    <w:rsid w:val="000E09E0"/>
    <w:rsid w:val="0010466B"/>
    <w:rsid w:val="00125127"/>
    <w:rsid w:val="00126A98"/>
    <w:rsid w:val="0016368A"/>
    <w:rsid w:val="00170AC3"/>
    <w:rsid w:val="00192BBF"/>
    <w:rsid w:val="001A62E8"/>
    <w:rsid w:val="001B2AE5"/>
    <w:rsid w:val="001C5DAD"/>
    <w:rsid w:val="001E07EE"/>
    <w:rsid w:val="00231D4C"/>
    <w:rsid w:val="002B51B6"/>
    <w:rsid w:val="002E55E4"/>
    <w:rsid w:val="00326453"/>
    <w:rsid w:val="003922B1"/>
    <w:rsid w:val="003A56ED"/>
    <w:rsid w:val="0042390F"/>
    <w:rsid w:val="00427E0A"/>
    <w:rsid w:val="004327C0"/>
    <w:rsid w:val="004477C5"/>
    <w:rsid w:val="00447D6D"/>
    <w:rsid w:val="0046007A"/>
    <w:rsid w:val="004779D8"/>
    <w:rsid w:val="00491E32"/>
    <w:rsid w:val="005010C7"/>
    <w:rsid w:val="00527362"/>
    <w:rsid w:val="00530850"/>
    <w:rsid w:val="00566C4A"/>
    <w:rsid w:val="00573225"/>
    <w:rsid w:val="005768BC"/>
    <w:rsid w:val="00595B2B"/>
    <w:rsid w:val="005B7668"/>
    <w:rsid w:val="005D11F7"/>
    <w:rsid w:val="005D2CBB"/>
    <w:rsid w:val="005E363F"/>
    <w:rsid w:val="00637CA5"/>
    <w:rsid w:val="006A0CAD"/>
    <w:rsid w:val="006A0CF4"/>
    <w:rsid w:val="006C6455"/>
    <w:rsid w:val="006D5B69"/>
    <w:rsid w:val="006F29CC"/>
    <w:rsid w:val="007668A7"/>
    <w:rsid w:val="008271F7"/>
    <w:rsid w:val="00855D5D"/>
    <w:rsid w:val="008619ED"/>
    <w:rsid w:val="008D3E3E"/>
    <w:rsid w:val="008E7240"/>
    <w:rsid w:val="00901117"/>
    <w:rsid w:val="00910165"/>
    <w:rsid w:val="00925253"/>
    <w:rsid w:val="00956559"/>
    <w:rsid w:val="009B2EEB"/>
    <w:rsid w:val="009C160C"/>
    <w:rsid w:val="00A07F70"/>
    <w:rsid w:val="00A17D15"/>
    <w:rsid w:val="00A87695"/>
    <w:rsid w:val="00AD0267"/>
    <w:rsid w:val="00AD3266"/>
    <w:rsid w:val="00AF3FB8"/>
    <w:rsid w:val="00B14ED3"/>
    <w:rsid w:val="00B4524F"/>
    <w:rsid w:val="00B454AA"/>
    <w:rsid w:val="00B52727"/>
    <w:rsid w:val="00B67E0B"/>
    <w:rsid w:val="00BD0D76"/>
    <w:rsid w:val="00C003D6"/>
    <w:rsid w:val="00C96768"/>
    <w:rsid w:val="00CA2A37"/>
    <w:rsid w:val="00CE679F"/>
    <w:rsid w:val="00CF5C1F"/>
    <w:rsid w:val="00D31D9F"/>
    <w:rsid w:val="00D32775"/>
    <w:rsid w:val="00D7395A"/>
    <w:rsid w:val="00D84B18"/>
    <w:rsid w:val="00DA561F"/>
    <w:rsid w:val="00DC3C3D"/>
    <w:rsid w:val="00DD7050"/>
    <w:rsid w:val="00E10C57"/>
    <w:rsid w:val="00E946FD"/>
    <w:rsid w:val="00E96254"/>
    <w:rsid w:val="00EB0C24"/>
    <w:rsid w:val="00EE4496"/>
    <w:rsid w:val="00EF0E79"/>
    <w:rsid w:val="00F439D3"/>
    <w:rsid w:val="00F674C1"/>
    <w:rsid w:val="00FB0E4D"/>
    <w:rsid w:val="00FF3651"/>
    <w:rsid w:val="00FF39E8"/>
    <w:rsid w:val="085E51BA"/>
    <w:rsid w:val="3C35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ip\Application%20Data\Microsoft\Templates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5B7E3-7676-4CF9-90AB-F0E377EED3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Company>Lenovo</Company>
  <Pages>1</Pages>
  <Words>100</Words>
  <Characters>105</Characters>
  <Lines>1</Lines>
  <Paragraphs>1</Paragraphs>
  <TotalTime>5</TotalTime>
  <ScaleCrop>false</ScaleCrop>
  <LinksUpToDate>false</LinksUpToDate>
  <CharactersWithSpaces>203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2020-12-02T02:00:00Z</dcterms:created>
  <dc:creator>vip</dc:creator>
  <cp:lastModifiedBy>小茹</cp:lastModifiedBy>
  <cp:lastPrinted>2020-12-02T02:25:00Z</cp:lastPrinted>
  <dcterms:modified xsi:type="dcterms:W3CDTF">2024-10-30T03:14:34Z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22379F9D320D4301B32D03E2880CB848_13</vt:lpwstr>
  </property>
</Properties>
</file>